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7B05D" w14:textId="243E9A1E" w:rsidR="00A8637C" w:rsidRPr="00B453CC" w:rsidRDefault="00156500" w:rsidP="00156500">
      <w:pPr>
        <w:tabs>
          <w:tab w:val="left" w:pos="2039"/>
        </w:tabs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B453CC">
        <w:rPr>
          <w:rFonts w:ascii="Times New Roman" w:eastAsia="Times New Roman" w:hAnsi="Times New Roman" w:cs="Times New Roman"/>
          <w:b/>
          <w:bCs/>
        </w:rPr>
        <w:t xml:space="preserve">Supplementary Material Appendix 1 </w:t>
      </w:r>
    </w:p>
    <w:p w14:paraId="27D34B67" w14:textId="38D2E8A3" w:rsidR="00A8637C" w:rsidRPr="00B453CC" w:rsidRDefault="00B453CC" w:rsidP="00156500">
      <w:pPr>
        <w:pStyle w:val="ListParagraph"/>
        <w:numPr>
          <w:ilvl w:val="0"/>
          <w:numId w:val="6"/>
        </w:numPr>
        <w:tabs>
          <w:tab w:val="left" w:pos="2039"/>
        </w:tabs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B453CC">
        <w:rPr>
          <w:noProof/>
          <w:sz w:val="22"/>
          <w:szCs w:val="22"/>
          <w:shd w:val="clear" w:color="auto" w:fill="E6E6E6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7DD10BC" wp14:editId="580D56C6">
                <wp:simplePos x="0" y="0"/>
                <wp:positionH relativeFrom="column">
                  <wp:posOffset>496701</wp:posOffset>
                </wp:positionH>
                <wp:positionV relativeFrom="paragraph">
                  <wp:posOffset>564811</wp:posOffset>
                </wp:positionV>
                <wp:extent cx="4796790" cy="3207385"/>
                <wp:effectExtent l="0" t="0" r="16510" b="18415"/>
                <wp:wrapTopAndBottom/>
                <wp:docPr id="1468542778" name="Group 14685427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6790" cy="3207385"/>
                          <a:chOff x="0" y="0"/>
                          <a:chExt cx="5619750" cy="375285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5619750" cy="37528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3" name="Rectangle 3"/>
                        <wps:cNvSpPr/>
                        <wps:spPr>
                          <a:xfrm>
                            <a:off x="100965" y="74295"/>
                            <a:ext cx="121920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2C32D1" w14:textId="77777777" w:rsidR="00A8637C" w:rsidRPr="007A0BF9" w:rsidRDefault="00A8637C" w:rsidP="00A8637C">
                              <w:pPr>
                                <w:spacing w:line="252" w:lineRule="auto"/>
                                <w:jc w:val="center"/>
                                <w:rPr>
                                  <w:rFonts w:ascii="Calibri" w:eastAsia="Aptos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7A0BF9">
                                <w:rPr>
                                  <w:rFonts w:ascii="Calibri" w:eastAsia="Aptos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Admin User Interface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4" name="Rectangle 4"/>
                        <wps:cNvSpPr/>
                        <wps:spPr>
                          <a:xfrm>
                            <a:off x="1464945" y="74295"/>
                            <a:ext cx="121920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A644C1" w14:textId="77777777" w:rsidR="00A8637C" w:rsidRPr="007A0BF9" w:rsidRDefault="00A8637C" w:rsidP="00A8637C">
                              <w:pPr>
                                <w:spacing w:line="252" w:lineRule="auto"/>
                                <w:jc w:val="center"/>
                                <w:rPr>
                                  <w:rFonts w:ascii="Calibri" w:eastAsia="Aptos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7A0BF9">
                                <w:rPr>
                                  <w:rFonts w:ascii="Calibri" w:eastAsia="Aptos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Client User Inter</w:t>
                              </w:r>
                              <w:r w:rsidRPr="007A0BF9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f</w:t>
                              </w:r>
                              <w:r w:rsidRPr="007A0BF9">
                                <w:rPr>
                                  <w:rFonts w:ascii="Calibri" w:eastAsia="Aptos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a</w:t>
                              </w:r>
                              <w:r w:rsidRPr="007A0BF9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c</w:t>
                              </w:r>
                              <w:r w:rsidRPr="007A0BF9">
                                <w:rPr>
                                  <w:rFonts w:ascii="Calibri" w:eastAsia="Aptos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5" name="Rectangle 5"/>
                        <wps:cNvSpPr/>
                        <wps:spPr>
                          <a:xfrm>
                            <a:off x="2813685" y="74295"/>
                            <a:ext cx="121920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A88F3C" w14:textId="77777777" w:rsidR="00A8637C" w:rsidRPr="007A0BF9" w:rsidRDefault="00A8637C" w:rsidP="00A8637C">
                              <w:pPr>
                                <w:spacing w:line="252" w:lineRule="auto"/>
                                <w:jc w:val="center"/>
                                <w:rPr>
                                  <w:rFonts w:ascii="Calibri" w:eastAsia="Aptos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7A0BF9">
                                <w:rPr>
                                  <w:rFonts w:ascii="Calibri" w:eastAsia="Aptos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Constructor User Interface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6" name="Rectangle 6"/>
                        <wps:cNvSpPr/>
                        <wps:spPr>
                          <a:xfrm>
                            <a:off x="4158615" y="74295"/>
                            <a:ext cx="121920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8BB2A9" w14:textId="77777777" w:rsidR="00A8637C" w:rsidRPr="007A0BF9" w:rsidRDefault="00A8637C" w:rsidP="00A8637C">
                              <w:pPr>
                                <w:spacing w:line="252" w:lineRule="auto"/>
                                <w:jc w:val="center"/>
                                <w:rPr>
                                  <w:rFonts w:ascii="Calibri" w:eastAsia="Aptos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7A0BF9">
                                <w:rPr>
                                  <w:rFonts w:ascii="Calibri" w:eastAsia="Aptos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Supplier User Interface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7" name="Rectangle 7"/>
                        <wps:cNvSpPr/>
                        <wps:spPr>
                          <a:xfrm>
                            <a:off x="100965" y="1362076"/>
                            <a:ext cx="5276850" cy="7353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51CA46" w14:textId="77777777" w:rsidR="00A8637C" w:rsidRPr="007A0BF9" w:rsidRDefault="00A8637C" w:rsidP="00A8637C">
                              <w:pPr>
                                <w:spacing w:line="252" w:lineRule="auto"/>
                                <w:jc w:val="center"/>
                                <w:rPr>
                                  <w:rFonts w:ascii="Calibri" w:eastAsia="Aptos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7A0BF9">
                                <w:rPr>
                                  <w:rFonts w:ascii="Calibri" w:eastAsia="Aptos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Backend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8" name="Rectangle 8"/>
                        <wps:cNvSpPr/>
                        <wps:spPr>
                          <a:xfrm>
                            <a:off x="100965" y="2598420"/>
                            <a:ext cx="258318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C9A0D9" w14:textId="77777777" w:rsidR="00A8637C" w:rsidRPr="007A0BF9" w:rsidRDefault="00A8637C" w:rsidP="00A8637C">
                              <w:pPr>
                                <w:spacing w:line="252" w:lineRule="auto"/>
                                <w:jc w:val="center"/>
                                <w:rPr>
                                  <w:rFonts w:ascii="Calibri" w:eastAsia="Aptos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7A0BF9">
                                <w:rPr>
                                  <w:rFonts w:ascii="Calibri" w:eastAsia="Aptos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Tezos API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9" name="Rectangle 9"/>
                        <wps:cNvSpPr/>
                        <wps:spPr>
                          <a:xfrm>
                            <a:off x="100965" y="3219451"/>
                            <a:ext cx="258318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D2C47E6" w14:textId="77777777" w:rsidR="00A8637C" w:rsidRPr="007A0BF9" w:rsidRDefault="00A8637C" w:rsidP="00A8637C">
                              <w:pPr>
                                <w:spacing w:line="252" w:lineRule="auto"/>
                                <w:jc w:val="center"/>
                                <w:rPr>
                                  <w:rFonts w:ascii="Calibri" w:eastAsia="Aptos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7A0BF9">
                                <w:rPr>
                                  <w:rFonts w:ascii="Calibri" w:eastAsia="Aptos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Tezos Blockchain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10" name="Cylinder 10"/>
                        <wps:cNvSpPr/>
                        <wps:spPr>
                          <a:xfrm>
                            <a:off x="4017645" y="2727961"/>
                            <a:ext cx="1501140" cy="716280"/>
                          </a:xfrm>
                          <a:prstGeom prst="can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CF1CB2" w14:textId="77777777" w:rsidR="00A8637C" w:rsidRPr="007A0BF9" w:rsidRDefault="00A8637C" w:rsidP="00A8637C">
                              <w:pPr>
                                <w:spacing w:line="252" w:lineRule="auto"/>
                                <w:jc w:val="center"/>
                                <w:rPr>
                                  <w:rFonts w:ascii="Calibri" w:eastAsia="Aptos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7A0BF9">
                                <w:rPr>
                                  <w:rFonts w:ascii="Calibri" w:eastAsia="Aptos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Firebase Database</w:t>
                              </w:r>
                            </w:p>
                          </w:txbxContent>
                        </wps:txbx>
                        <wps:bodyPr anchor="t"/>
                      </wps:wsp>
                      <wps:wsp>
                        <wps:cNvPr id="11" name="Arrow: Up-Down 11"/>
                        <wps:cNvSpPr/>
                        <wps:spPr>
                          <a:xfrm>
                            <a:off x="4665345" y="2219325"/>
                            <a:ext cx="205740" cy="403860"/>
                          </a:xfrm>
                          <a:prstGeom prst="upDown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2" name="Arrow: Up-Down 12"/>
                        <wps:cNvSpPr/>
                        <wps:spPr>
                          <a:xfrm>
                            <a:off x="1289685" y="2145030"/>
                            <a:ext cx="205740" cy="403860"/>
                          </a:xfrm>
                          <a:prstGeom prst="upDown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" name="Arrow: Up-Down 13"/>
                        <wps:cNvSpPr/>
                        <wps:spPr>
                          <a:xfrm>
                            <a:off x="607695" y="901066"/>
                            <a:ext cx="205740" cy="403860"/>
                          </a:xfrm>
                          <a:prstGeom prst="upDown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4" name="Arrow: Up-Down 14"/>
                        <wps:cNvSpPr/>
                        <wps:spPr>
                          <a:xfrm>
                            <a:off x="1975485" y="901066"/>
                            <a:ext cx="205740" cy="403860"/>
                          </a:xfrm>
                          <a:prstGeom prst="upDown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5" name="Arrow: Up-Down 15"/>
                        <wps:cNvSpPr/>
                        <wps:spPr>
                          <a:xfrm>
                            <a:off x="3320415" y="901066"/>
                            <a:ext cx="205740" cy="403860"/>
                          </a:xfrm>
                          <a:prstGeom prst="upDown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6" name="Arrow: Up-Down 16"/>
                        <wps:cNvSpPr/>
                        <wps:spPr>
                          <a:xfrm>
                            <a:off x="4665345" y="901066"/>
                            <a:ext cx="205740" cy="403860"/>
                          </a:xfrm>
                          <a:prstGeom prst="upDown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DD10BC" id="Group 1468542778" o:spid="_x0000_s1026" style="position:absolute;left:0;text-align:left;margin-left:39.1pt;margin-top:44.45pt;width:377.7pt;height:252.55pt;z-index:251667456" coordsize="56197,375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">
                <v:rect id="Rectangle 2" o:spid="_x0000_s1027" style="position:absolute;width:56197;height:3752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" fillcolor="white [3212]" strokecolor="white [3212]" strokeweight="1pt"/>
                <v:rect id="Rectangle 3" o:spid="_x0000_s1028" style="position:absolute;left:1009;top:742;width:12192;height:769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" filled="f" strokecolor="black [3213]" strokeweight="1pt">
                  <v:textbox>
                    <w:txbxContent>
                      <w:p w14:paraId="352C32D1" w14:textId="77777777" w:rsidR="00A8637C" w:rsidRPr="007A0BF9" w:rsidRDefault="00A8637C" w:rsidP="00A8637C">
                        <w:pPr>
                          <w:spacing w:line="252" w:lineRule="auto"/>
                          <w:jc w:val="center"/>
                          <w:rPr>
                            <w:rFonts w:ascii="Calibri" w:eastAsia="Aptos" w:hAnsi="Calibri" w:cs="Calibri"/>
                            <w:color w:val="000000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  <w:r w:rsidRPr="007A0BF9">
                          <w:rPr>
                            <w:rFonts w:ascii="Calibri" w:eastAsia="Aptos" w:hAnsi="Calibri" w:cs="Calibri"/>
                            <w:color w:val="000000"/>
                            <w:sz w:val="18"/>
                            <w:szCs w:val="18"/>
                          </w:rPr>
                          <w:t>Admin User Interface</w:t>
                        </w:r>
                      </w:p>
                    </w:txbxContent>
                  </v:textbox>
                </v:rect>
                <v:rect id="Rectangle 4" o:spid="_x0000_s1029" style="position:absolute;left:14649;top:742;width:12192;height:769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" filled="f" strokecolor="black [3213]" strokeweight="1pt">
                  <v:textbox>
                    <w:txbxContent>
                      <w:p w14:paraId="7BA644C1" w14:textId="77777777" w:rsidR="00A8637C" w:rsidRPr="007A0BF9" w:rsidRDefault="00A8637C" w:rsidP="00A8637C">
                        <w:pPr>
                          <w:spacing w:line="252" w:lineRule="auto"/>
                          <w:jc w:val="center"/>
                          <w:rPr>
                            <w:rFonts w:ascii="Calibri" w:eastAsia="Aptos" w:hAnsi="Calibri" w:cs="Calibri"/>
                            <w:color w:val="000000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  <w:r w:rsidRPr="007A0BF9">
                          <w:rPr>
                            <w:rFonts w:ascii="Calibri" w:eastAsia="Aptos" w:hAnsi="Calibri" w:cs="Calibri"/>
                            <w:color w:val="000000"/>
                            <w:sz w:val="18"/>
                            <w:szCs w:val="18"/>
                          </w:rPr>
                          <w:t>Client User Inter</w:t>
                        </w:r>
                        <w:r w:rsidRPr="007A0BF9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f</w:t>
                        </w:r>
                        <w:r w:rsidRPr="007A0BF9">
                          <w:rPr>
                            <w:rFonts w:ascii="Calibri" w:eastAsia="Aptos" w:hAnsi="Calibri" w:cs="Calibri"/>
                            <w:color w:val="000000"/>
                            <w:sz w:val="18"/>
                            <w:szCs w:val="18"/>
                          </w:rPr>
                          <w:t>a</w:t>
                        </w:r>
                        <w:r w:rsidRPr="007A0BF9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c</w:t>
                        </w:r>
                        <w:r w:rsidRPr="007A0BF9">
                          <w:rPr>
                            <w:rFonts w:ascii="Calibri" w:eastAsia="Aptos" w:hAnsi="Calibri" w:cs="Calibri"/>
                            <w:color w:val="000000"/>
                            <w:sz w:val="18"/>
                            <w:szCs w:val="18"/>
                          </w:rPr>
                          <w:t>e</w:t>
                        </w:r>
                      </w:p>
                    </w:txbxContent>
                  </v:textbox>
                </v:rect>
                <v:rect id="Rectangle 5" o:spid="_x0000_s1030" style="position:absolute;left:28136;top:742;width:12192;height:769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" filled="f" strokecolor="black [3213]" strokeweight="1pt">
                  <v:textbox>
                    <w:txbxContent>
                      <w:p w14:paraId="34A88F3C" w14:textId="77777777" w:rsidR="00A8637C" w:rsidRPr="007A0BF9" w:rsidRDefault="00A8637C" w:rsidP="00A8637C">
                        <w:pPr>
                          <w:spacing w:line="252" w:lineRule="auto"/>
                          <w:jc w:val="center"/>
                          <w:rPr>
                            <w:rFonts w:ascii="Calibri" w:eastAsia="Aptos" w:hAnsi="Calibri" w:cs="Calibri"/>
                            <w:color w:val="000000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  <w:r w:rsidRPr="007A0BF9">
                          <w:rPr>
                            <w:rFonts w:ascii="Calibri" w:eastAsia="Aptos" w:hAnsi="Calibri" w:cs="Calibri"/>
                            <w:color w:val="000000"/>
                            <w:sz w:val="18"/>
                            <w:szCs w:val="18"/>
                          </w:rPr>
                          <w:t>Constructor User Interface</w:t>
                        </w:r>
                      </w:p>
                    </w:txbxContent>
                  </v:textbox>
                </v:rect>
                <v:rect id="Rectangle 6" o:spid="_x0000_s1031" style="position:absolute;left:41586;top:742;width:12192;height:769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" filled="f" strokecolor="black [3213]" strokeweight="1pt">
                  <v:textbox>
                    <w:txbxContent>
                      <w:p w14:paraId="418BB2A9" w14:textId="77777777" w:rsidR="00A8637C" w:rsidRPr="007A0BF9" w:rsidRDefault="00A8637C" w:rsidP="00A8637C">
                        <w:pPr>
                          <w:spacing w:line="252" w:lineRule="auto"/>
                          <w:jc w:val="center"/>
                          <w:rPr>
                            <w:rFonts w:ascii="Calibri" w:eastAsia="Aptos" w:hAnsi="Calibri" w:cs="Calibri"/>
                            <w:color w:val="000000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  <w:r w:rsidRPr="007A0BF9">
                          <w:rPr>
                            <w:rFonts w:ascii="Calibri" w:eastAsia="Aptos" w:hAnsi="Calibri" w:cs="Calibri"/>
                            <w:color w:val="000000"/>
                            <w:sz w:val="18"/>
                            <w:szCs w:val="18"/>
                          </w:rPr>
                          <w:t>Supplier User Interface</w:t>
                        </w:r>
                      </w:p>
                    </w:txbxContent>
                  </v:textbox>
                </v:rect>
                <v:rect id="Rectangle 7" o:spid="_x0000_s1032" style="position:absolute;left:1009;top:13620;width:52769;height:735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" filled="f" strokecolor="black [3213]" strokeweight="1pt">
                  <v:textbox>
                    <w:txbxContent>
                      <w:p w14:paraId="2751CA46" w14:textId="77777777" w:rsidR="00A8637C" w:rsidRPr="007A0BF9" w:rsidRDefault="00A8637C" w:rsidP="00A8637C">
                        <w:pPr>
                          <w:spacing w:line="252" w:lineRule="auto"/>
                          <w:jc w:val="center"/>
                          <w:rPr>
                            <w:rFonts w:ascii="Calibri" w:eastAsia="Aptos" w:hAnsi="Calibri" w:cs="Calibri"/>
                            <w:color w:val="000000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  <w:r w:rsidRPr="007A0BF9">
                          <w:rPr>
                            <w:rFonts w:ascii="Calibri" w:eastAsia="Aptos" w:hAnsi="Calibri" w:cs="Calibri"/>
                            <w:color w:val="000000"/>
                            <w:sz w:val="18"/>
                            <w:szCs w:val="18"/>
                          </w:rPr>
                          <w:t>Backend</w:t>
                        </w:r>
                      </w:p>
                    </w:txbxContent>
                  </v:textbox>
                </v:rect>
                <v:rect id="Rectangle 8" o:spid="_x0000_s1033" style="position:absolute;left:1009;top:25984;width:25832;height:487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" filled="f" strokecolor="black [3213]" strokeweight="1pt">
                  <v:textbox>
                    <w:txbxContent>
                      <w:p w14:paraId="07C9A0D9" w14:textId="77777777" w:rsidR="00A8637C" w:rsidRPr="007A0BF9" w:rsidRDefault="00A8637C" w:rsidP="00A8637C">
                        <w:pPr>
                          <w:spacing w:line="252" w:lineRule="auto"/>
                          <w:jc w:val="center"/>
                          <w:rPr>
                            <w:rFonts w:ascii="Calibri" w:eastAsia="Aptos" w:hAnsi="Calibri" w:cs="Calibri"/>
                            <w:color w:val="000000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  <w:r w:rsidRPr="007A0BF9">
                          <w:rPr>
                            <w:rFonts w:ascii="Calibri" w:eastAsia="Aptos" w:hAnsi="Calibri" w:cs="Calibri"/>
                            <w:color w:val="000000"/>
                            <w:sz w:val="18"/>
                            <w:szCs w:val="18"/>
                          </w:rPr>
                          <w:t>Tezos API</w:t>
                        </w:r>
                      </w:p>
                    </w:txbxContent>
                  </v:textbox>
                </v:rect>
                <v:rect id="Rectangle 9" o:spid="_x0000_s1034" style="position:absolute;left:1009;top:32194;width:25832;height:487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" filled="f" strokecolor="black [3213]" strokeweight="1pt">
                  <v:textbox>
                    <w:txbxContent>
                      <w:p w14:paraId="5D2C47E6" w14:textId="77777777" w:rsidR="00A8637C" w:rsidRPr="007A0BF9" w:rsidRDefault="00A8637C" w:rsidP="00A8637C">
                        <w:pPr>
                          <w:spacing w:line="252" w:lineRule="auto"/>
                          <w:jc w:val="center"/>
                          <w:rPr>
                            <w:rFonts w:ascii="Calibri" w:eastAsia="Aptos" w:hAnsi="Calibri" w:cs="Calibri"/>
                            <w:color w:val="000000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  <w:r w:rsidRPr="007A0BF9">
                          <w:rPr>
                            <w:rFonts w:ascii="Calibri" w:eastAsia="Aptos" w:hAnsi="Calibri" w:cs="Calibri"/>
                            <w:color w:val="000000"/>
                            <w:sz w:val="18"/>
                            <w:szCs w:val="18"/>
                          </w:rPr>
                          <w:t>Tezos Blockchain</w:t>
                        </w:r>
                      </w:p>
                    </w:txbxContent>
                  </v:textbox>
                </v:rect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Cylinder 10" o:spid="_x0000_s1035" type="#_x0000_t22" style="position:absolute;left:40176;top:27279;width:15011;height:7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" filled="f" strokecolor="black [3213]" strokeweight="1pt">
                  <v:stroke joinstyle="miter"/>
                  <v:textbox>
                    <w:txbxContent>
                      <w:p w14:paraId="06CF1CB2" w14:textId="77777777" w:rsidR="00A8637C" w:rsidRPr="007A0BF9" w:rsidRDefault="00A8637C" w:rsidP="00A8637C">
                        <w:pPr>
                          <w:spacing w:line="252" w:lineRule="auto"/>
                          <w:jc w:val="center"/>
                          <w:rPr>
                            <w:rFonts w:ascii="Calibri" w:eastAsia="Aptos" w:hAnsi="Calibri" w:cs="Calibri"/>
                            <w:color w:val="000000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  <w:r w:rsidRPr="007A0BF9">
                          <w:rPr>
                            <w:rFonts w:ascii="Calibri" w:eastAsia="Aptos" w:hAnsi="Calibri" w:cs="Calibri"/>
                            <w:color w:val="000000"/>
                            <w:sz w:val="18"/>
                            <w:szCs w:val="18"/>
                          </w:rPr>
                          <w:t>Firebase Database</w:t>
                        </w:r>
                      </w:p>
                    </w:txbxContent>
                  </v:textbox>
                </v:shape>
                <v:shapetype id="_x0000_t70" coordsize="21600,21600" o:spt="70" adj="5400,4320" path="m10800,l21600@0@3@0@3@2,21600@2,10800,21600,0@2@1@2@1@0,0@0xe">
                  <v:stroke joinstyle="miter"/>
                  <v:formulas>
                    <v:f eqn="val #1"/>
                    <v:f eqn="val #0"/>
                    <v:f eqn="sum 21600 0 #1"/>
                    <v:f eqn="sum 21600 0 #0"/>
                    <v:f eqn="prod #1 #0 10800"/>
                    <v:f eqn="sum #1 0 @4"/>
                    <v:f eqn="sum 21600 0 @5"/>
                  </v:formulas>
                  <v:path o:connecttype="custom" o:connectlocs="10800,0;0,@0;@1,10800;0,@2;10800,21600;21600,@2;@3,10800;21600,@0" o:connectangles="270,180,180,180,90,0,0,0" textboxrect="@1,@5,@3,@6"/>
                  <v:handles>
                    <v:h position="#0,#1" xrange="0,10800" yrange="0,10800"/>
                  </v:handles>
                </v:shapetype>
                <v:shape id="Arrow: Up-Down 11" o:spid="_x0000_s1036" type="#_x0000_t70" style="position:absolute;left:46653;top:22193;width:2057;height:403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" adj=",5502" filled="f" strokecolor="black [3213]" strokeweight="1pt"/>
                <v:shape id="Arrow: Up-Down 12" o:spid="_x0000_s1037" type="#_x0000_t70" style="position:absolute;left:12896;top:21450;width:2058;height:403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" adj=",5502" filled="f" strokecolor="black [3213]" strokeweight="1pt"/>
                <v:shape id="Arrow: Up-Down 13" o:spid="_x0000_s1038" type="#_x0000_t70" style="position:absolute;left:6076;top:9010;width:2058;height:403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" adj=",5502" filled="f" strokecolor="black [3213]" strokeweight="1pt"/>
                <v:shape id="Arrow: Up-Down 14" o:spid="_x0000_s1039" type="#_x0000_t70" style="position:absolute;left:19754;top:9010;width:2058;height:403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" adj=",5502" filled="f" strokecolor="black [3213]" strokeweight="1pt"/>
                <v:shape id="Arrow: Up-Down 15" o:spid="_x0000_s1040" type="#_x0000_t70" style="position:absolute;left:33204;top:9010;width:2057;height:403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" adj=",5502" filled="f" strokecolor="black [3213]" strokeweight="1pt"/>
                <v:shape id="Arrow: Up-Down 16" o:spid="_x0000_s1041" type="#_x0000_t70" style="position:absolute;left:46653;top:9010;width:2057;height:403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" adj=",5502" filled="f" strokecolor="black [3213]" strokeweight="1pt"/>
                <w10:wrap type="topAndBottom"/>
              </v:group>
            </w:pict>
          </mc:Fallback>
        </mc:AlternateContent>
      </w:r>
      <w:r w:rsidR="00156500" w:rsidRPr="00B453CC">
        <w:rPr>
          <w:rFonts w:ascii="Times New Roman" w:eastAsia="Times New Roman" w:hAnsi="Times New Roman" w:cs="Times New Roman"/>
          <w:b/>
          <w:bCs/>
          <w:sz w:val="22"/>
          <w:szCs w:val="22"/>
        </w:rPr>
        <w:t>Diagram of Solution Architecture</w:t>
      </w:r>
    </w:p>
    <w:p w14:paraId="673B63D6" w14:textId="77777777" w:rsidR="00A8637C" w:rsidRDefault="00A8637C" w:rsidP="00B453CC">
      <w:pPr>
        <w:tabs>
          <w:tab w:val="left" w:pos="2039"/>
        </w:tabs>
        <w:spacing w:line="480" w:lineRule="auto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3494005D" w14:textId="35878D44" w:rsidR="00A8637C" w:rsidRPr="00B453CC" w:rsidRDefault="00074888" w:rsidP="00074888">
      <w:pPr>
        <w:pStyle w:val="ListParagraph"/>
        <w:numPr>
          <w:ilvl w:val="0"/>
          <w:numId w:val="6"/>
        </w:numPr>
        <w:tabs>
          <w:tab w:val="left" w:pos="2039"/>
        </w:tabs>
        <w:spacing w:line="48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B453CC">
        <w:rPr>
          <w:rFonts w:ascii="Times New Roman" w:eastAsia="Times New Roman" w:hAnsi="Times New Roman" w:cs="Times New Roman"/>
          <w:b/>
          <w:bCs/>
          <w:sz w:val="22"/>
          <w:szCs w:val="22"/>
        </w:rPr>
        <w:t>Screenshots of other stakeholders’ dashboards</w:t>
      </w:r>
    </w:p>
    <w:p w14:paraId="1741A431" w14:textId="01047D11" w:rsidR="002E5B40" w:rsidRPr="00B453CC" w:rsidRDefault="006E20BA" w:rsidP="00074888">
      <w:pPr>
        <w:pStyle w:val="ListParagraph"/>
        <w:numPr>
          <w:ilvl w:val="0"/>
          <w:numId w:val="7"/>
        </w:numPr>
        <w:tabs>
          <w:tab w:val="left" w:pos="2039"/>
        </w:tabs>
        <w:spacing w:line="48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B453CC">
        <w:rPr>
          <w:rStyle w:val="wacimagecontainer"/>
          <w:rFonts w:ascii="Segoe UI" w:hAnsi="Segoe UI" w:cs="Segoe UI"/>
          <w:b/>
          <w:bCs/>
          <w:noProof/>
          <w:color w:val="000000"/>
          <w:sz w:val="22"/>
          <w:szCs w:val="22"/>
          <w:shd w:val="clear" w:color="auto" w:fill="FFFFFF"/>
        </w:rPr>
        <w:drawing>
          <wp:anchor distT="0" distB="0" distL="114300" distR="114300" simplePos="0" relativeHeight="251668480" behindDoc="0" locked="0" layoutInCell="1" allowOverlap="1" wp14:anchorId="3CB7A939" wp14:editId="170C78AC">
            <wp:simplePos x="0" y="0"/>
            <wp:positionH relativeFrom="column">
              <wp:posOffset>83820</wp:posOffset>
            </wp:positionH>
            <wp:positionV relativeFrom="paragraph">
              <wp:posOffset>429895</wp:posOffset>
            </wp:positionV>
            <wp:extent cx="5928360" cy="3190240"/>
            <wp:effectExtent l="0" t="0" r="2540" b="0"/>
            <wp:wrapTopAndBottom/>
            <wp:docPr id="430381348" name="Picture 1" descr="A screenshot of a music ta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381348" name="Picture 1" descr="A screenshot of a music tab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19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888" w:rsidRPr="00B453CC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Protocol </w:t>
      </w:r>
      <w:r w:rsidR="002E5B40" w:rsidRPr="00B453CC">
        <w:rPr>
          <w:rFonts w:ascii="Times New Roman" w:eastAsia="Times New Roman" w:hAnsi="Times New Roman" w:cs="Times New Roman"/>
          <w:b/>
          <w:bCs/>
          <w:sz w:val="22"/>
          <w:szCs w:val="22"/>
        </w:rPr>
        <w:t>Owner’s Dashboard</w:t>
      </w:r>
    </w:p>
    <w:p w14:paraId="20139928" w14:textId="77777777" w:rsidR="006E20BA" w:rsidRPr="00B453CC" w:rsidRDefault="006E20BA" w:rsidP="00B453CC">
      <w:pPr>
        <w:tabs>
          <w:tab w:val="left" w:pos="2039"/>
        </w:tabs>
        <w:spacing w:line="480" w:lineRule="auto"/>
        <w:rPr>
          <w:rFonts w:ascii="Times New Roman" w:eastAsia="Times New Roman" w:hAnsi="Times New Roman" w:cs="Times New Roman"/>
          <w:sz w:val="21"/>
          <w:szCs w:val="21"/>
        </w:rPr>
      </w:pPr>
    </w:p>
    <w:p w14:paraId="3C37776C" w14:textId="226D18C4" w:rsidR="002E5B40" w:rsidRPr="00B453CC" w:rsidRDefault="00074888" w:rsidP="0007488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/>
          <w:bCs/>
          <w:noProof/>
          <w:color w:val="2B579A"/>
          <w:sz w:val="22"/>
          <w:szCs w:val="22"/>
          <w:shd w:val="clear" w:color="auto" w:fill="E6E6E6"/>
        </w:rPr>
      </w:pPr>
      <w:r w:rsidRPr="00B453CC">
        <w:rPr>
          <w:rFonts w:ascii="Times New Roman" w:eastAsia="Times New Roman" w:hAnsi="Times New Roman" w:cs="Times New Roman"/>
          <w:b/>
          <w:bCs/>
          <w:sz w:val="22"/>
          <w:szCs w:val="22"/>
        </w:rPr>
        <w:lastRenderedPageBreak/>
        <w:t>C</w:t>
      </w:r>
      <w:r w:rsidR="002E5B40" w:rsidRPr="00B453CC">
        <w:rPr>
          <w:rFonts w:ascii="Times New Roman" w:eastAsia="Times New Roman" w:hAnsi="Times New Roman" w:cs="Times New Roman"/>
          <w:b/>
          <w:bCs/>
          <w:sz w:val="22"/>
          <w:szCs w:val="22"/>
        </w:rPr>
        <w:t>ontractor’s Dashboard</w:t>
      </w:r>
    </w:p>
    <w:p w14:paraId="44B585D3" w14:textId="78A6835E" w:rsidR="00B01491" w:rsidRDefault="006E20BA">
      <w:r w:rsidRPr="006E20BA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38559143" wp14:editId="2B52C256">
            <wp:simplePos x="0" y="0"/>
            <wp:positionH relativeFrom="column">
              <wp:posOffset>-609747</wp:posOffset>
            </wp:positionH>
            <wp:positionV relativeFrom="paragraph">
              <wp:posOffset>147</wp:posOffset>
            </wp:positionV>
            <wp:extent cx="7003750" cy="3601329"/>
            <wp:effectExtent l="0" t="0" r="0" b="5715"/>
            <wp:wrapTopAndBottom/>
            <wp:docPr id="1445780846" name="Picture 1445780846" descr="A screenshot of a computer dash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780846" name="Picture 1445780846" descr="A screenshot of a computer dashboard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3750" cy="3601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495392" w14:textId="30B05B2C" w:rsidR="00074888" w:rsidRPr="00B453CC" w:rsidRDefault="006E20BA" w:rsidP="00074888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B453CC">
        <w:rPr>
          <w:noProof/>
          <w:color w:val="2B579A"/>
          <w:sz w:val="22"/>
          <w:szCs w:val="22"/>
          <w:shd w:val="clear" w:color="auto" w:fill="E6E6E6"/>
        </w:rPr>
        <w:drawing>
          <wp:anchor distT="0" distB="0" distL="114300" distR="114300" simplePos="0" relativeHeight="251663360" behindDoc="1" locked="0" layoutInCell="1" allowOverlap="1" wp14:anchorId="1E9A8349" wp14:editId="1D6D8419">
            <wp:simplePos x="0" y="0"/>
            <wp:positionH relativeFrom="column">
              <wp:posOffset>-534670</wp:posOffset>
            </wp:positionH>
            <wp:positionV relativeFrom="paragraph">
              <wp:posOffset>478106</wp:posOffset>
            </wp:positionV>
            <wp:extent cx="6808763" cy="3942241"/>
            <wp:effectExtent l="0" t="0" r="0" b="0"/>
            <wp:wrapTight wrapText="bothSides">
              <wp:wrapPolygon edited="0">
                <wp:start x="0" y="0"/>
                <wp:lineTo x="0" y="21503"/>
                <wp:lineTo x="21556" y="21503"/>
                <wp:lineTo x="21556" y="0"/>
                <wp:lineTo x="0" y="0"/>
              </wp:wrapPolygon>
            </wp:wrapTight>
            <wp:docPr id="919827072" name="Picture 919827072" descr="A screenshot of a customer dash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827072" name="Picture 919827072" descr="A screenshot of a customer dashboard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8763" cy="3942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888" w:rsidRPr="00B453CC">
        <w:rPr>
          <w:rFonts w:ascii="Times New Roman" w:eastAsia="Times New Roman" w:hAnsi="Times New Roman" w:cs="Times New Roman"/>
          <w:b/>
          <w:bCs/>
          <w:sz w:val="22"/>
          <w:szCs w:val="22"/>
        </w:rPr>
        <w:t>Client’s Dashboard</w:t>
      </w:r>
    </w:p>
    <w:sectPr w:rsidR="00074888" w:rsidRPr="00B453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0E76BB"/>
    <w:multiLevelType w:val="multilevel"/>
    <w:tmpl w:val="1F2A0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94846C6"/>
    <w:multiLevelType w:val="hybridMultilevel"/>
    <w:tmpl w:val="0E0C5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14361"/>
    <w:multiLevelType w:val="multilevel"/>
    <w:tmpl w:val="1BFC13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24B32EA"/>
    <w:multiLevelType w:val="multilevel"/>
    <w:tmpl w:val="410826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3BE386F"/>
    <w:multiLevelType w:val="multilevel"/>
    <w:tmpl w:val="799E48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43F0FCB"/>
    <w:multiLevelType w:val="hybridMultilevel"/>
    <w:tmpl w:val="35EAD9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691520">
    <w:abstractNumId w:val="2"/>
  </w:num>
  <w:num w:numId="2" w16cid:durableId="1778863890">
    <w:abstractNumId w:val="3"/>
  </w:num>
  <w:num w:numId="3" w16cid:durableId="1626543590">
    <w:abstractNumId w:val="3"/>
  </w:num>
  <w:num w:numId="4" w16cid:durableId="1078552370">
    <w:abstractNumId w:val="0"/>
  </w:num>
  <w:num w:numId="5" w16cid:durableId="457991839">
    <w:abstractNumId w:val="4"/>
  </w:num>
  <w:num w:numId="6" w16cid:durableId="490364868">
    <w:abstractNumId w:val="5"/>
  </w:num>
  <w:num w:numId="7" w16cid:durableId="319238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E08"/>
    <w:rsid w:val="00003D83"/>
    <w:rsid w:val="00074888"/>
    <w:rsid w:val="000A4579"/>
    <w:rsid w:val="000A6A3D"/>
    <w:rsid w:val="000D44A8"/>
    <w:rsid w:val="000D4CBC"/>
    <w:rsid w:val="000F6EF2"/>
    <w:rsid w:val="00104FA7"/>
    <w:rsid w:val="00125A26"/>
    <w:rsid w:val="001437EE"/>
    <w:rsid w:val="00156500"/>
    <w:rsid w:val="00165D84"/>
    <w:rsid w:val="00170543"/>
    <w:rsid w:val="0018065D"/>
    <w:rsid w:val="00194F1D"/>
    <w:rsid w:val="001E3C8A"/>
    <w:rsid w:val="001F7FAD"/>
    <w:rsid w:val="00215E08"/>
    <w:rsid w:val="00230667"/>
    <w:rsid w:val="00257B3F"/>
    <w:rsid w:val="0027607B"/>
    <w:rsid w:val="00296BE8"/>
    <w:rsid w:val="002A75E6"/>
    <w:rsid w:val="002C59D4"/>
    <w:rsid w:val="002E5B40"/>
    <w:rsid w:val="002E5DA8"/>
    <w:rsid w:val="002E7971"/>
    <w:rsid w:val="002F13BA"/>
    <w:rsid w:val="002F2837"/>
    <w:rsid w:val="002F4BF8"/>
    <w:rsid w:val="002F4E51"/>
    <w:rsid w:val="003052AC"/>
    <w:rsid w:val="00350703"/>
    <w:rsid w:val="00353A58"/>
    <w:rsid w:val="00384EE5"/>
    <w:rsid w:val="00391B26"/>
    <w:rsid w:val="003974C5"/>
    <w:rsid w:val="003A2AE4"/>
    <w:rsid w:val="003B20AD"/>
    <w:rsid w:val="00415010"/>
    <w:rsid w:val="00431718"/>
    <w:rsid w:val="00461BFD"/>
    <w:rsid w:val="004807E6"/>
    <w:rsid w:val="004B69D0"/>
    <w:rsid w:val="004C7E00"/>
    <w:rsid w:val="004E3E53"/>
    <w:rsid w:val="004F3684"/>
    <w:rsid w:val="00503C90"/>
    <w:rsid w:val="005051DD"/>
    <w:rsid w:val="005266E8"/>
    <w:rsid w:val="0058293B"/>
    <w:rsid w:val="005D6DC4"/>
    <w:rsid w:val="005E2F86"/>
    <w:rsid w:val="00645C35"/>
    <w:rsid w:val="006860EB"/>
    <w:rsid w:val="00696E2F"/>
    <w:rsid w:val="006B267F"/>
    <w:rsid w:val="006B63A7"/>
    <w:rsid w:val="006E20BA"/>
    <w:rsid w:val="00732434"/>
    <w:rsid w:val="00764D3C"/>
    <w:rsid w:val="00783A00"/>
    <w:rsid w:val="007A106A"/>
    <w:rsid w:val="007E1322"/>
    <w:rsid w:val="007F37EE"/>
    <w:rsid w:val="0086225F"/>
    <w:rsid w:val="008A3B13"/>
    <w:rsid w:val="008B19B2"/>
    <w:rsid w:val="008B2331"/>
    <w:rsid w:val="008C73B9"/>
    <w:rsid w:val="008D68AF"/>
    <w:rsid w:val="008E5F34"/>
    <w:rsid w:val="00912576"/>
    <w:rsid w:val="00925ADD"/>
    <w:rsid w:val="00930843"/>
    <w:rsid w:val="009555CE"/>
    <w:rsid w:val="00981AF8"/>
    <w:rsid w:val="00991FEA"/>
    <w:rsid w:val="009B53B8"/>
    <w:rsid w:val="009C4141"/>
    <w:rsid w:val="009D298C"/>
    <w:rsid w:val="009D77A8"/>
    <w:rsid w:val="009E27C3"/>
    <w:rsid w:val="00A2752F"/>
    <w:rsid w:val="00A36F09"/>
    <w:rsid w:val="00A4600E"/>
    <w:rsid w:val="00A657BF"/>
    <w:rsid w:val="00A723BA"/>
    <w:rsid w:val="00A83E07"/>
    <w:rsid w:val="00A84523"/>
    <w:rsid w:val="00A8637C"/>
    <w:rsid w:val="00AC2AA8"/>
    <w:rsid w:val="00AF4EAC"/>
    <w:rsid w:val="00B01491"/>
    <w:rsid w:val="00B1342B"/>
    <w:rsid w:val="00B20AE9"/>
    <w:rsid w:val="00B25C60"/>
    <w:rsid w:val="00B274DC"/>
    <w:rsid w:val="00B3069B"/>
    <w:rsid w:val="00B32560"/>
    <w:rsid w:val="00B453CC"/>
    <w:rsid w:val="00BA3E4B"/>
    <w:rsid w:val="00BC4EBD"/>
    <w:rsid w:val="00BF37C0"/>
    <w:rsid w:val="00C00BA9"/>
    <w:rsid w:val="00C01D5E"/>
    <w:rsid w:val="00C02C06"/>
    <w:rsid w:val="00C10262"/>
    <w:rsid w:val="00C15DB8"/>
    <w:rsid w:val="00C93AAD"/>
    <w:rsid w:val="00C97D26"/>
    <w:rsid w:val="00CD1378"/>
    <w:rsid w:val="00CE2E51"/>
    <w:rsid w:val="00D41C93"/>
    <w:rsid w:val="00D555D6"/>
    <w:rsid w:val="00D7394E"/>
    <w:rsid w:val="00D83BB2"/>
    <w:rsid w:val="00DC584E"/>
    <w:rsid w:val="00DD6CC5"/>
    <w:rsid w:val="00E177A0"/>
    <w:rsid w:val="00E41474"/>
    <w:rsid w:val="00E50AB1"/>
    <w:rsid w:val="00E62C76"/>
    <w:rsid w:val="00E70215"/>
    <w:rsid w:val="00ED6784"/>
    <w:rsid w:val="00F065F3"/>
    <w:rsid w:val="00F76ACB"/>
    <w:rsid w:val="00F83FC8"/>
    <w:rsid w:val="00F95B7A"/>
    <w:rsid w:val="00FA35A8"/>
    <w:rsid w:val="00FB07EB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5A63D"/>
  <w15:chartTrackingRefBased/>
  <w15:docId w15:val="{320C4044-62DD-D04C-B507-11C6D510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B40"/>
    <w:pPr>
      <w:spacing w:after="160" w:line="278" w:lineRule="auto"/>
    </w:pPr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96BE8"/>
    <w:pPr>
      <w:keepNext/>
      <w:keepLines/>
      <w:numPr>
        <w:numId w:val="5"/>
      </w:numPr>
      <w:spacing w:before="240" w:after="0" w:line="240" w:lineRule="auto"/>
      <w:ind w:left="360" w:hanging="360"/>
      <w:jc w:val="both"/>
      <w:outlineLvl w:val="0"/>
    </w:pPr>
    <w:rPr>
      <w:rFonts w:ascii="Times New Roman" w:eastAsiaTheme="majorEastAsia" w:hAnsi="Times New Roman" w:cstheme="majorBidi"/>
      <w:color w:val="0F4761" w:themeColor="accent1" w:themeShade="BF"/>
      <w:sz w:val="28"/>
      <w:szCs w:val="32"/>
      <w:lang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96BE8"/>
    <w:pPr>
      <w:keepNext/>
      <w:keepLines/>
      <w:numPr>
        <w:ilvl w:val="1"/>
        <w:numId w:val="4"/>
      </w:numPr>
      <w:spacing w:before="40" w:after="0" w:line="240" w:lineRule="auto"/>
      <w:outlineLvl w:val="1"/>
    </w:pPr>
    <w:rPr>
      <w:rFonts w:ascii="Times New Roman" w:eastAsiaTheme="majorEastAsia" w:hAnsi="Times New Roman" w:cstheme="majorBidi"/>
      <w:color w:val="0F4761" w:themeColor="accent1" w:themeShade="BF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637C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BE8"/>
    <w:rPr>
      <w:rFonts w:ascii="Times New Roman" w:eastAsiaTheme="majorEastAsia" w:hAnsi="Times New Roman" w:cstheme="majorBidi"/>
      <w:color w:val="0F4761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6BE8"/>
    <w:rPr>
      <w:rFonts w:ascii="Times New Roman" w:eastAsiaTheme="majorEastAsia" w:hAnsi="Times New Roman" w:cstheme="majorBidi"/>
      <w:color w:val="0F4761" w:themeColor="accent1" w:themeShade="BF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8637C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156500"/>
    <w:pPr>
      <w:ind w:left="720"/>
      <w:contextualSpacing/>
    </w:pPr>
  </w:style>
  <w:style w:type="character" w:customStyle="1" w:styleId="wacimagecontainer">
    <w:name w:val="wacimagecontainer"/>
    <w:basedOn w:val="DefaultParagraphFont"/>
    <w:rsid w:val="006E20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Bimali Rathnayake</dc:creator>
  <cp:keywords/>
  <dc:description/>
  <cp:lastModifiedBy>Bimali Rathnayake</cp:lastModifiedBy>
  <cp:revision>2</cp:revision>
  <dcterms:created xsi:type="dcterms:W3CDTF">2024-08-13T04:54:00Z</dcterms:created>
  <dcterms:modified xsi:type="dcterms:W3CDTF">2024-08-13T04:54:00Z</dcterms:modified>
</cp:coreProperties>
</file>